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C11" w:rsidRDefault="00D04FAA">
      <w:bookmarkStart w:id="0" w:name="_GoBack"/>
      <w:bookmarkEnd w:id="0"/>
      <w:r>
        <w:rPr>
          <w:noProof/>
          <w:color w:val="auto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16.5pt;margin-top:-36.75pt;width:89.6pt;height:89.6pt;z-index:251658752">
            <v:imagedata r:id="rId8" o:title=""/>
          </v:shape>
          <o:OLEObject Type="Embed" ProgID="MSPhotoEd.3" ShapeID="_x0000_s1030" DrawAspect="Content" ObjectID="_1515503342" r:id="rId9"/>
        </w:pict>
      </w:r>
      <w:r w:rsidR="00113C6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114300</wp:posOffset>
                </wp:positionV>
                <wp:extent cx="4914900" cy="0"/>
                <wp:effectExtent l="9525" t="9525" r="9525" b="9525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7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84pt,9pt" to="471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" strokecolor="#700000">
                <v:shadow color="#ccc"/>
              </v:line>
            </w:pict>
          </mc:Fallback>
        </mc:AlternateContent>
      </w:r>
      <w:r w:rsidR="00113C6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-342900</wp:posOffset>
                </wp:positionV>
                <wp:extent cx="5029200" cy="120015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5791A" w:rsidRPr="00B55880" w:rsidRDefault="00C5791A" w:rsidP="00187CBB">
                            <w:pPr>
                              <w:widowControl w:val="0"/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aps/>
                                <w:color w:val="auto"/>
                                <w:sz w:val="64"/>
                                <w:szCs w:val="64"/>
                                <w:lang w:val="en"/>
                              </w:rPr>
                            </w:pPr>
                            <w:r w:rsidRPr="00B55880">
                              <w:rPr>
                                <w:rFonts w:ascii="Californian FB" w:hAnsi="Californian FB"/>
                                <w:b/>
                                <w:bCs/>
                                <w:caps/>
                                <w:color w:val="auto"/>
                                <w:sz w:val="64"/>
                                <w:szCs w:val="64"/>
                                <w:lang w:val="en"/>
                              </w:rPr>
                              <w:t xml:space="preserve">  Town of Killingly</w:t>
                            </w:r>
                          </w:p>
                          <w:p w:rsidR="00C5791A" w:rsidRPr="00B55880" w:rsidRDefault="00C5791A" w:rsidP="00187CBB">
                            <w:pPr>
                              <w:widowControl w:val="0"/>
                              <w:jc w:val="center"/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z w:val="6"/>
                                <w:szCs w:val="6"/>
                                <w:lang w:val="en"/>
                              </w:rPr>
                            </w:pPr>
                            <w:r w:rsidRPr="00B55880"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pacing w:val="20"/>
                                <w:lang w:val="en"/>
                              </w:rPr>
                              <w:t xml:space="preserve">      </w:t>
                            </w:r>
                            <w:r w:rsidR="00D31451" w:rsidRPr="00B55880"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pacing w:val="20"/>
                                <w:lang w:val="en"/>
                              </w:rPr>
                              <w:t xml:space="preserve">OFFICE </w:t>
                            </w:r>
                            <w:r w:rsidR="00D31451"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pacing w:val="20"/>
                                <w:lang w:val="en"/>
                              </w:rPr>
                              <w:t xml:space="preserve">OF THE </w:t>
                            </w:r>
                            <w:r w:rsidRPr="00B55880">
                              <w:rPr>
                                <w:rFonts w:ascii="Californian FB" w:hAnsi="Californian FB"/>
                                <w:b/>
                                <w:bCs/>
                                <w:color w:val="auto"/>
                                <w:spacing w:val="20"/>
                                <w:lang w:val="en"/>
                              </w:rPr>
                              <w:t xml:space="preserve">TOWN MANAGER’S </w:t>
                            </w:r>
                          </w:p>
                          <w:p w:rsidR="00C5791A" w:rsidRPr="00B55880" w:rsidRDefault="00C5791A" w:rsidP="00187CBB">
                            <w:pPr>
                              <w:widowControl w:val="0"/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B55880"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sz w:val="18"/>
                                <w:szCs w:val="18"/>
                                <w:lang w:val="en"/>
                              </w:rPr>
                              <w:t xml:space="preserve">                           </w:t>
                            </w:r>
                            <w:r w:rsidR="00D31451"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sz w:val="18"/>
                                <w:szCs w:val="18"/>
                                <w:lang w:val="en"/>
                              </w:rPr>
                              <w:t xml:space="preserve">             </w:t>
                            </w:r>
                            <w:r w:rsidRPr="00B55880"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sz w:val="18"/>
                                <w:szCs w:val="18"/>
                                <w:lang w:val="en"/>
                              </w:rPr>
                              <w:t xml:space="preserve">172 Main Street, </w:t>
                            </w:r>
                            <w:r w:rsidR="00D31451"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sz w:val="18"/>
                                <w:szCs w:val="18"/>
                                <w:lang w:val="en"/>
                              </w:rPr>
                              <w:t>Killingly</w:t>
                            </w:r>
                            <w:r w:rsidRPr="00B55880"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sz w:val="18"/>
                                <w:szCs w:val="18"/>
                                <w:lang w:val="en"/>
                              </w:rPr>
                              <w:t xml:space="preserve">, CT  </w:t>
                            </w:r>
                            <w:r w:rsidRPr="00B55880"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sz w:val="22"/>
                                <w:szCs w:val="22"/>
                                <w:lang w:val="en"/>
                              </w:rPr>
                              <w:t>06239</w:t>
                            </w:r>
                          </w:p>
                          <w:p w:rsidR="00C5791A" w:rsidRPr="00B55880" w:rsidRDefault="00C5791A" w:rsidP="00187CBB">
                            <w:pPr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lang w:val="en"/>
                              </w:rPr>
                            </w:pPr>
                            <w:r w:rsidRPr="00B55880">
                              <w:rPr>
                                <w:rFonts w:ascii="Californian FB" w:hAnsi="Californian FB"/>
                                <w:color w:val="auto"/>
                                <w:spacing w:val="20"/>
                                <w:lang w:val="en"/>
                              </w:rPr>
                              <w:t xml:space="preserve">                                 Tel:  860 779-5334     Fax:  860 779-5394                  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in;margin-top:-27pt;width:396pt;height:94.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" filled="f" stroked="f" insetpen="t">
                <v:textbox inset="2.88pt,2.88pt,2.88pt,2.88pt">
                  <w:txbxContent>
                    <w:p w:rsidR="00C5791A" w:rsidRPr="00B55880" w:rsidRDefault="00C5791A" w:rsidP="00187CBB">
                      <w:pPr>
                        <w:widowControl w:val="0"/>
                        <w:jc w:val="center"/>
                        <w:rPr>
                          <w:rFonts w:ascii="Californian FB" w:hAnsi="Californian FB"/>
                          <w:b/>
                          <w:bCs/>
                          <w:caps/>
                          <w:color w:val="auto"/>
                          <w:sz w:val="64"/>
                          <w:szCs w:val="64"/>
                          <w:lang w:val="en"/>
                        </w:rPr>
                      </w:pPr>
                      <w:r w:rsidRPr="00B55880">
                        <w:rPr>
                          <w:rFonts w:ascii="Californian FB" w:hAnsi="Californian FB"/>
                          <w:b/>
                          <w:bCs/>
                          <w:caps/>
                          <w:color w:val="auto"/>
                          <w:sz w:val="64"/>
                          <w:szCs w:val="64"/>
                          <w:lang w:val="en"/>
                        </w:rPr>
                        <w:t xml:space="preserve">  Town of Killingly</w:t>
                      </w:r>
                    </w:p>
                    <w:p w:rsidR="00C5791A" w:rsidRPr="00B55880" w:rsidRDefault="00C5791A" w:rsidP="00187CBB">
                      <w:pPr>
                        <w:widowControl w:val="0"/>
                        <w:jc w:val="center"/>
                        <w:rPr>
                          <w:rFonts w:ascii="Californian FB" w:hAnsi="Californian FB"/>
                          <w:b/>
                          <w:bCs/>
                          <w:color w:val="auto"/>
                          <w:sz w:val="6"/>
                          <w:szCs w:val="6"/>
                          <w:lang w:val="en"/>
                        </w:rPr>
                      </w:pPr>
                      <w:r w:rsidRPr="00B55880">
                        <w:rPr>
                          <w:rFonts w:ascii="Californian FB" w:hAnsi="Californian FB"/>
                          <w:b/>
                          <w:bCs/>
                          <w:color w:val="auto"/>
                          <w:spacing w:val="20"/>
                          <w:lang w:val="en"/>
                        </w:rPr>
                        <w:t xml:space="preserve">      </w:t>
                      </w:r>
                      <w:r w:rsidR="00D31451" w:rsidRPr="00B55880">
                        <w:rPr>
                          <w:rFonts w:ascii="Californian FB" w:hAnsi="Californian FB"/>
                          <w:b/>
                          <w:bCs/>
                          <w:color w:val="auto"/>
                          <w:spacing w:val="20"/>
                          <w:lang w:val="en"/>
                        </w:rPr>
                        <w:t xml:space="preserve">OFFICE </w:t>
                      </w:r>
                      <w:r w:rsidR="00D31451">
                        <w:rPr>
                          <w:rFonts w:ascii="Californian FB" w:hAnsi="Californian FB"/>
                          <w:b/>
                          <w:bCs/>
                          <w:color w:val="auto"/>
                          <w:spacing w:val="20"/>
                          <w:lang w:val="en"/>
                        </w:rPr>
                        <w:t xml:space="preserve">OF THE </w:t>
                      </w:r>
                      <w:r w:rsidRPr="00B55880">
                        <w:rPr>
                          <w:rFonts w:ascii="Californian FB" w:hAnsi="Californian FB"/>
                          <w:b/>
                          <w:bCs/>
                          <w:color w:val="auto"/>
                          <w:spacing w:val="20"/>
                          <w:lang w:val="en"/>
                        </w:rPr>
                        <w:t xml:space="preserve">TOWN MANAGER’S </w:t>
                      </w:r>
                    </w:p>
                    <w:p w:rsidR="00C5791A" w:rsidRPr="00B55880" w:rsidRDefault="00C5791A" w:rsidP="00187CBB">
                      <w:pPr>
                        <w:widowControl w:val="0"/>
                        <w:rPr>
                          <w:rFonts w:ascii="Californian FB" w:hAnsi="Californian FB"/>
                          <w:color w:val="auto"/>
                          <w:spacing w:val="20"/>
                          <w:sz w:val="22"/>
                          <w:szCs w:val="22"/>
                          <w:lang w:val="en"/>
                        </w:rPr>
                      </w:pPr>
                      <w:r w:rsidRPr="00B55880">
                        <w:rPr>
                          <w:rFonts w:ascii="Californian FB" w:hAnsi="Californian FB"/>
                          <w:color w:val="auto"/>
                          <w:spacing w:val="20"/>
                          <w:sz w:val="18"/>
                          <w:szCs w:val="18"/>
                          <w:lang w:val="en"/>
                        </w:rPr>
                        <w:t xml:space="preserve">                           </w:t>
                      </w:r>
                      <w:r w:rsidR="00D31451">
                        <w:rPr>
                          <w:rFonts w:ascii="Californian FB" w:hAnsi="Californian FB"/>
                          <w:color w:val="auto"/>
                          <w:spacing w:val="20"/>
                          <w:sz w:val="18"/>
                          <w:szCs w:val="18"/>
                          <w:lang w:val="en"/>
                        </w:rPr>
                        <w:t xml:space="preserve">             </w:t>
                      </w:r>
                      <w:r w:rsidRPr="00B55880">
                        <w:rPr>
                          <w:rFonts w:ascii="Californian FB" w:hAnsi="Californian FB"/>
                          <w:color w:val="auto"/>
                          <w:spacing w:val="20"/>
                          <w:sz w:val="18"/>
                          <w:szCs w:val="18"/>
                          <w:lang w:val="en"/>
                        </w:rPr>
                        <w:t xml:space="preserve">172 Main Street, </w:t>
                      </w:r>
                      <w:r w:rsidR="00D31451">
                        <w:rPr>
                          <w:rFonts w:ascii="Californian FB" w:hAnsi="Californian FB"/>
                          <w:color w:val="auto"/>
                          <w:spacing w:val="20"/>
                          <w:sz w:val="18"/>
                          <w:szCs w:val="18"/>
                          <w:lang w:val="en"/>
                        </w:rPr>
                        <w:t>Killingly</w:t>
                      </w:r>
                      <w:r w:rsidRPr="00B55880">
                        <w:rPr>
                          <w:rFonts w:ascii="Californian FB" w:hAnsi="Californian FB"/>
                          <w:color w:val="auto"/>
                          <w:spacing w:val="20"/>
                          <w:sz w:val="18"/>
                          <w:szCs w:val="18"/>
                          <w:lang w:val="en"/>
                        </w:rPr>
                        <w:t xml:space="preserve">, CT  </w:t>
                      </w:r>
                      <w:r w:rsidRPr="00B55880">
                        <w:rPr>
                          <w:rFonts w:ascii="Californian FB" w:hAnsi="Californian FB"/>
                          <w:color w:val="auto"/>
                          <w:spacing w:val="20"/>
                          <w:sz w:val="22"/>
                          <w:szCs w:val="22"/>
                          <w:lang w:val="en"/>
                        </w:rPr>
                        <w:t>06239</w:t>
                      </w:r>
                    </w:p>
                    <w:p w:rsidR="00C5791A" w:rsidRPr="00B55880" w:rsidRDefault="00C5791A" w:rsidP="00187CBB">
                      <w:pPr>
                        <w:rPr>
                          <w:rFonts w:ascii="Californian FB" w:hAnsi="Californian FB"/>
                          <w:color w:val="auto"/>
                          <w:spacing w:val="20"/>
                          <w:lang w:val="en"/>
                        </w:rPr>
                      </w:pPr>
                      <w:r w:rsidRPr="00B55880">
                        <w:rPr>
                          <w:rFonts w:ascii="Californian FB" w:hAnsi="Californian FB"/>
                          <w:color w:val="auto"/>
                          <w:spacing w:val="20"/>
                          <w:lang w:val="en"/>
                        </w:rPr>
                        <w:t xml:space="preserve">                                 Tel:  860 779-5334     Fax:  860 779-5394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187CBB">
        <w:t xml:space="preserve">                                           </w:t>
      </w:r>
    </w:p>
    <w:p w:rsidR="009A0915" w:rsidRPr="00560602" w:rsidRDefault="009A0915">
      <w:pPr>
        <w:rPr>
          <w:color w:val="auto"/>
        </w:rPr>
      </w:pPr>
    </w:p>
    <w:p w:rsidR="009A0915" w:rsidRPr="00560602" w:rsidRDefault="009A0915">
      <w:pPr>
        <w:rPr>
          <w:color w:val="auto"/>
        </w:rPr>
      </w:pPr>
    </w:p>
    <w:p w:rsidR="009A0915" w:rsidRPr="00560602" w:rsidRDefault="009A0915">
      <w:pPr>
        <w:rPr>
          <w:color w:val="auto"/>
        </w:rPr>
      </w:pPr>
    </w:p>
    <w:p w:rsidR="009A0915" w:rsidRPr="00560602" w:rsidRDefault="009A0915">
      <w:pPr>
        <w:rPr>
          <w:color w:val="auto"/>
        </w:rPr>
      </w:pPr>
    </w:p>
    <w:p w:rsidR="00F828F8" w:rsidRPr="00560602" w:rsidRDefault="00F828F8">
      <w:pPr>
        <w:rPr>
          <w:rFonts w:ascii="Arial" w:hAnsi="Arial" w:cs="Arial"/>
          <w:color w:val="auto"/>
          <w:sz w:val="22"/>
          <w:szCs w:val="22"/>
        </w:rPr>
      </w:pPr>
    </w:p>
    <w:p w:rsidR="00F828F8" w:rsidRDefault="00F828F8">
      <w:pPr>
        <w:rPr>
          <w:rFonts w:ascii="Arial" w:hAnsi="Arial" w:cs="Arial"/>
          <w:color w:val="auto"/>
          <w:sz w:val="22"/>
          <w:szCs w:val="22"/>
        </w:rPr>
      </w:pPr>
    </w:p>
    <w:p w:rsidR="002F57F9" w:rsidRPr="000C4720" w:rsidRDefault="002F57F9" w:rsidP="002F57F9">
      <w:pPr>
        <w:jc w:val="center"/>
        <w:rPr>
          <w:rFonts w:ascii="Cambria" w:hAnsi="Cambria" w:cs="Arial"/>
          <w:b/>
          <w:sz w:val="28"/>
          <w:szCs w:val="28"/>
        </w:rPr>
      </w:pPr>
      <w:r w:rsidRPr="000C4720">
        <w:rPr>
          <w:rFonts w:ascii="Cambria" w:hAnsi="Cambria" w:cs="Arial"/>
          <w:b/>
          <w:sz w:val="28"/>
          <w:szCs w:val="28"/>
        </w:rPr>
        <w:t>TOWN COUNCIL SPECIAL MEETING</w:t>
      </w:r>
    </w:p>
    <w:p w:rsidR="002F57F9" w:rsidRPr="000C4720" w:rsidRDefault="002F57F9" w:rsidP="002F57F9">
      <w:pPr>
        <w:jc w:val="center"/>
        <w:rPr>
          <w:rFonts w:ascii="Cambria" w:hAnsi="Cambria" w:cs="Arial"/>
          <w:b/>
          <w:sz w:val="28"/>
          <w:szCs w:val="28"/>
        </w:rPr>
      </w:pPr>
    </w:p>
    <w:p w:rsidR="002F57F9" w:rsidRPr="000C4720" w:rsidRDefault="0024596D" w:rsidP="002F57F9">
      <w:pPr>
        <w:jc w:val="center"/>
        <w:rPr>
          <w:rFonts w:ascii="Cambria" w:hAnsi="Cambria" w:cs="Arial"/>
          <w:b/>
          <w:sz w:val="28"/>
          <w:szCs w:val="28"/>
        </w:rPr>
      </w:pPr>
      <w:r w:rsidRPr="000C4720">
        <w:rPr>
          <w:rFonts w:ascii="Cambria" w:hAnsi="Cambria" w:cs="Arial"/>
          <w:b/>
          <w:sz w:val="28"/>
          <w:szCs w:val="28"/>
        </w:rPr>
        <w:t>Saturday</w:t>
      </w:r>
      <w:r w:rsidR="002F57F9" w:rsidRPr="000C4720">
        <w:rPr>
          <w:rFonts w:ascii="Cambria" w:hAnsi="Cambria" w:cs="Arial"/>
          <w:b/>
          <w:sz w:val="28"/>
          <w:szCs w:val="28"/>
        </w:rPr>
        <w:t xml:space="preserve">, </w:t>
      </w:r>
      <w:r w:rsidR="00D31451" w:rsidRPr="000C4720">
        <w:rPr>
          <w:rFonts w:ascii="Cambria" w:hAnsi="Cambria" w:cs="Arial"/>
          <w:b/>
          <w:sz w:val="28"/>
          <w:szCs w:val="28"/>
        </w:rPr>
        <w:t>January 30</w:t>
      </w:r>
      <w:r w:rsidR="002F57F9" w:rsidRPr="000C4720">
        <w:rPr>
          <w:rFonts w:ascii="Cambria" w:hAnsi="Cambria" w:cs="Arial"/>
          <w:b/>
          <w:sz w:val="28"/>
          <w:szCs w:val="28"/>
        </w:rPr>
        <w:t>, 201</w:t>
      </w:r>
      <w:r w:rsidR="00D31451" w:rsidRPr="000C4720">
        <w:rPr>
          <w:rFonts w:ascii="Cambria" w:hAnsi="Cambria" w:cs="Arial"/>
          <w:b/>
          <w:sz w:val="28"/>
          <w:szCs w:val="28"/>
        </w:rPr>
        <w:t>6</w:t>
      </w:r>
    </w:p>
    <w:p w:rsidR="002F57F9" w:rsidRPr="000C4720" w:rsidRDefault="00E4334F" w:rsidP="002F57F9">
      <w:pPr>
        <w:jc w:val="center"/>
        <w:rPr>
          <w:rFonts w:ascii="Cambria" w:hAnsi="Cambria" w:cs="Arial"/>
          <w:b/>
          <w:sz w:val="28"/>
          <w:szCs w:val="28"/>
        </w:rPr>
      </w:pPr>
      <w:r w:rsidRPr="000C4720">
        <w:rPr>
          <w:rFonts w:ascii="Cambria" w:hAnsi="Cambria" w:cs="Arial"/>
          <w:b/>
          <w:sz w:val="28"/>
          <w:szCs w:val="28"/>
        </w:rPr>
        <w:t>8:30AM</w:t>
      </w:r>
    </w:p>
    <w:p w:rsidR="00D31451" w:rsidRPr="000C4720" w:rsidRDefault="00D31451" w:rsidP="002F57F9">
      <w:pPr>
        <w:jc w:val="center"/>
        <w:rPr>
          <w:rFonts w:ascii="Cambria" w:hAnsi="Cambria" w:cs="Arial"/>
          <w:b/>
          <w:sz w:val="28"/>
          <w:szCs w:val="28"/>
        </w:rPr>
      </w:pPr>
      <w:r w:rsidRPr="000C4720">
        <w:rPr>
          <w:rFonts w:ascii="Cambria" w:hAnsi="Cambria" w:cs="Arial"/>
          <w:b/>
          <w:sz w:val="28"/>
          <w:szCs w:val="28"/>
        </w:rPr>
        <w:t>Town Meeting Room</w:t>
      </w:r>
    </w:p>
    <w:p w:rsidR="002F57F9" w:rsidRPr="000C4720" w:rsidRDefault="00D31451" w:rsidP="002F57F9">
      <w:pPr>
        <w:jc w:val="center"/>
        <w:rPr>
          <w:rFonts w:ascii="Cambria" w:hAnsi="Cambria" w:cs="Arial"/>
          <w:b/>
          <w:sz w:val="28"/>
          <w:szCs w:val="28"/>
        </w:rPr>
      </w:pPr>
      <w:r w:rsidRPr="000C4720">
        <w:rPr>
          <w:rFonts w:ascii="Cambria" w:hAnsi="Cambria" w:cs="Arial"/>
          <w:b/>
          <w:sz w:val="28"/>
          <w:szCs w:val="28"/>
        </w:rPr>
        <w:t>172 Main Street</w:t>
      </w:r>
    </w:p>
    <w:p w:rsidR="002F57F9" w:rsidRPr="000C4720" w:rsidRDefault="002F57F9" w:rsidP="002F57F9">
      <w:pPr>
        <w:jc w:val="center"/>
        <w:rPr>
          <w:rFonts w:ascii="Cambria" w:hAnsi="Cambria" w:cs="Arial"/>
          <w:b/>
          <w:sz w:val="28"/>
          <w:szCs w:val="28"/>
        </w:rPr>
      </w:pPr>
      <w:r w:rsidRPr="000C4720">
        <w:rPr>
          <w:rFonts w:ascii="Cambria" w:hAnsi="Cambria" w:cs="Arial"/>
          <w:b/>
          <w:sz w:val="28"/>
          <w:szCs w:val="28"/>
        </w:rPr>
        <w:t xml:space="preserve">  </w:t>
      </w:r>
    </w:p>
    <w:p w:rsidR="002F57F9" w:rsidRPr="000C4720" w:rsidRDefault="002F57F9" w:rsidP="002F57F9">
      <w:pPr>
        <w:jc w:val="center"/>
        <w:rPr>
          <w:rFonts w:ascii="Cambria" w:hAnsi="Cambria" w:cs="Arial"/>
          <w:b/>
          <w:sz w:val="28"/>
          <w:szCs w:val="28"/>
        </w:rPr>
      </w:pPr>
      <w:r w:rsidRPr="000C4720">
        <w:rPr>
          <w:rFonts w:ascii="Cambria" w:hAnsi="Cambria" w:cs="Arial"/>
          <w:b/>
          <w:sz w:val="28"/>
          <w:szCs w:val="28"/>
        </w:rPr>
        <w:t>AGENDA</w:t>
      </w:r>
    </w:p>
    <w:p w:rsidR="00002753" w:rsidRPr="000C4720" w:rsidRDefault="00002753">
      <w:pPr>
        <w:rPr>
          <w:rFonts w:ascii="Cambria" w:hAnsi="Cambria" w:cs="Arial"/>
          <w:color w:val="auto"/>
          <w:sz w:val="24"/>
          <w:szCs w:val="24"/>
        </w:rPr>
      </w:pPr>
    </w:p>
    <w:p w:rsidR="002F57F9" w:rsidRPr="000C4720" w:rsidRDefault="002F57F9" w:rsidP="00A27341">
      <w:pPr>
        <w:ind w:left="600"/>
        <w:jc w:val="center"/>
        <w:rPr>
          <w:rFonts w:ascii="Cambria" w:hAnsi="Cambria"/>
          <w:b/>
          <w:bCs/>
          <w:sz w:val="28"/>
          <w:szCs w:val="28"/>
        </w:rPr>
      </w:pPr>
    </w:p>
    <w:p w:rsidR="002F57F9" w:rsidRPr="000C4720" w:rsidRDefault="002F57F9" w:rsidP="00A27341">
      <w:pPr>
        <w:ind w:left="600"/>
        <w:jc w:val="center"/>
        <w:rPr>
          <w:rFonts w:ascii="Cambria" w:hAnsi="Cambria"/>
          <w:b/>
          <w:bCs/>
          <w:sz w:val="28"/>
          <w:szCs w:val="28"/>
        </w:rPr>
      </w:pPr>
    </w:p>
    <w:p w:rsidR="00A27341" w:rsidRPr="000C4720" w:rsidRDefault="00A27341" w:rsidP="00A27341">
      <w:pPr>
        <w:ind w:left="600" w:hanging="360"/>
        <w:rPr>
          <w:rFonts w:ascii="Cambria" w:hAnsi="Cambria"/>
          <w:b/>
          <w:bCs/>
          <w:sz w:val="24"/>
          <w:szCs w:val="24"/>
        </w:rPr>
      </w:pPr>
    </w:p>
    <w:p w:rsidR="00A27341" w:rsidRPr="000C4720" w:rsidRDefault="00605E55" w:rsidP="00A27341">
      <w:pPr>
        <w:numPr>
          <w:ilvl w:val="0"/>
          <w:numId w:val="1"/>
        </w:numPr>
        <w:rPr>
          <w:rFonts w:ascii="Cambria" w:hAnsi="Cambria"/>
          <w:bCs/>
          <w:sz w:val="24"/>
          <w:szCs w:val="24"/>
        </w:rPr>
      </w:pPr>
      <w:r w:rsidRPr="000C4720">
        <w:rPr>
          <w:rFonts w:ascii="Cambria" w:hAnsi="Cambria"/>
          <w:bCs/>
          <w:sz w:val="24"/>
          <w:szCs w:val="24"/>
        </w:rPr>
        <w:t>Call to Order</w:t>
      </w:r>
      <w:r w:rsidR="00A27341" w:rsidRPr="000C4720">
        <w:rPr>
          <w:rFonts w:ascii="Cambria" w:hAnsi="Cambria"/>
          <w:bCs/>
          <w:sz w:val="24"/>
          <w:szCs w:val="24"/>
        </w:rPr>
        <w:tab/>
      </w:r>
      <w:r w:rsidR="00A27341" w:rsidRPr="000C4720">
        <w:rPr>
          <w:rFonts w:ascii="Cambria" w:hAnsi="Cambria"/>
          <w:bCs/>
          <w:sz w:val="24"/>
          <w:szCs w:val="24"/>
        </w:rPr>
        <w:tab/>
      </w:r>
    </w:p>
    <w:p w:rsidR="00A27341" w:rsidRPr="000C4720" w:rsidRDefault="00A27341" w:rsidP="00A27341">
      <w:pPr>
        <w:rPr>
          <w:rFonts w:ascii="Cambria" w:hAnsi="Cambria"/>
          <w:bCs/>
          <w:sz w:val="24"/>
          <w:szCs w:val="24"/>
        </w:rPr>
      </w:pPr>
    </w:p>
    <w:p w:rsidR="00311DD5" w:rsidRPr="000C4720" w:rsidRDefault="00605E55" w:rsidP="00311DD5">
      <w:pPr>
        <w:numPr>
          <w:ilvl w:val="0"/>
          <w:numId w:val="1"/>
        </w:numPr>
        <w:rPr>
          <w:rFonts w:ascii="Cambria" w:hAnsi="Cambria"/>
          <w:bCs/>
          <w:sz w:val="24"/>
          <w:szCs w:val="24"/>
        </w:rPr>
      </w:pPr>
      <w:r w:rsidRPr="000C4720">
        <w:rPr>
          <w:rFonts w:ascii="Cambria" w:hAnsi="Cambria"/>
          <w:bCs/>
          <w:sz w:val="24"/>
          <w:szCs w:val="24"/>
        </w:rPr>
        <w:t>Roll Call</w:t>
      </w:r>
    </w:p>
    <w:p w:rsidR="00605E55" w:rsidRPr="000C4720" w:rsidRDefault="00605E55" w:rsidP="00605E55">
      <w:pPr>
        <w:ind w:left="600"/>
        <w:rPr>
          <w:rFonts w:ascii="Cambria" w:hAnsi="Cambria"/>
          <w:bCs/>
          <w:sz w:val="24"/>
          <w:szCs w:val="24"/>
        </w:rPr>
      </w:pPr>
    </w:p>
    <w:p w:rsidR="00311DD5" w:rsidRPr="000C4720" w:rsidRDefault="00605E55" w:rsidP="00A27341">
      <w:pPr>
        <w:numPr>
          <w:ilvl w:val="0"/>
          <w:numId w:val="1"/>
        </w:numPr>
        <w:rPr>
          <w:rFonts w:ascii="Cambria" w:hAnsi="Cambria"/>
          <w:bCs/>
          <w:sz w:val="24"/>
          <w:szCs w:val="24"/>
        </w:rPr>
      </w:pPr>
      <w:r w:rsidRPr="000C4720">
        <w:rPr>
          <w:rFonts w:ascii="Cambria" w:hAnsi="Cambria"/>
          <w:bCs/>
          <w:sz w:val="24"/>
          <w:szCs w:val="24"/>
        </w:rPr>
        <w:t>Citizens’ Comments</w:t>
      </w:r>
    </w:p>
    <w:p w:rsidR="00A27341" w:rsidRPr="000C4720" w:rsidRDefault="00A27341" w:rsidP="00A27341">
      <w:pPr>
        <w:pStyle w:val="ListParagraph"/>
        <w:rPr>
          <w:rFonts w:ascii="Cambria" w:hAnsi="Cambria"/>
          <w:bCs/>
          <w:sz w:val="24"/>
          <w:szCs w:val="24"/>
        </w:rPr>
      </w:pPr>
    </w:p>
    <w:p w:rsidR="00A27341" w:rsidRPr="000C4720" w:rsidRDefault="00605E55" w:rsidP="00A27341">
      <w:pPr>
        <w:numPr>
          <w:ilvl w:val="0"/>
          <w:numId w:val="1"/>
        </w:numPr>
        <w:rPr>
          <w:rFonts w:ascii="Cambria" w:hAnsi="Cambria"/>
          <w:bCs/>
          <w:sz w:val="24"/>
          <w:szCs w:val="24"/>
        </w:rPr>
      </w:pPr>
      <w:r w:rsidRPr="000C4720">
        <w:rPr>
          <w:rFonts w:ascii="Cambria" w:hAnsi="Cambria"/>
          <w:bCs/>
          <w:sz w:val="24"/>
          <w:szCs w:val="24"/>
        </w:rPr>
        <w:t>Goal Setting Session</w:t>
      </w:r>
    </w:p>
    <w:p w:rsidR="00A27341" w:rsidRPr="000C4720" w:rsidRDefault="00A27341" w:rsidP="00A27341">
      <w:pPr>
        <w:pStyle w:val="ListParagraph"/>
        <w:rPr>
          <w:rFonts w:ascii="Cambria" w:hAnsi="Cambria"/>
          <w:bCs/>
          <w:sz w:val="24"/>
          <w:szCs w:val="24"/>
        </w:rPr>
      </w:pPr>
    </w:p>
    <w:p w:rsidR="00A27341" w:rsidRPr="000C4720" w:rsidRDefault="00605E55" w:rsidP="00A27341">
      <w:pPr>
        <w:numPr>
          <w:ilvl w:val="0"/>
          <w:numId w:val="1"/>
        </w:numPr>
        <w:rPr>
          <w:rFonts w:ascii="Cambria" w:hAnsi="Cambria"/>
          <w:bCs/>
          <w:sz w:val="24"/>
          <w:szCs w:val="24"/>
        </w:rPr>
      </w:pPr>
      <w:r w:rsidRPr="000C4720">
        <w:rPr>
          <w:rFonts w:ascii="Cambria" w:hAnsi="Cambria"/>
          <w:bCs/>
          <w:sz w:val="24"/>
          <w:szCs w:val="24"/>
        </w:rPr>
        <w:t>Adjournment</w:t>
      </w:r>
      <w:r w:rsidR="00A27341" w:rsidRPr="000C4720">
        <w:rPr>
          <w:rFonts w:ascii="Cambria" w:hAnsi="Cambria"/>
          <w:bCs/>
          <w:sz w:val="24"/>
          <w:szCs w:val="24"/>
        </w:rPr>
        <w:tab/>
      </w:r>
      <w:r w:rsidR="00A27341" w:rsidRPr="000C4720">
        <w:rPr>
          <w:rFonts w:ascii="Cambria" w:hAnsi="Cambria"/>
          <w:bCs/>
          <w:sz w:val="24"/>
          <w:szCs w:val="24"/>
        </w:rPr>
        <w:tab/>
      </w:r>
      <w:r w:rsidR="00A27341" w:rsidRPr="000C4720">
        <w:rPr>
          <w:rFonts w:ascii="Cambria" w:hAnsi="Cambria"/>
          <w:bCs/>
          <w:sz w:val="24"/>
          <w:szCs w:val="24"/>
        </w:rPr>
        <w:tab/>
      </w:r>
      <w:r w:rsidR="00A27341" w:rsidRPr="000C4720">
        <w:rPr>
          <w:rFonts w:ascii="Cambria" w:hAnsi="Cambria"/>
          <w:bCs/>
          <w:sz w:val="24"/>
          <w:szCs w:val="24"/>
        </w:rPr>
        <w:tab/>
      </w:r>
      <w:r w:rsidR="00A27341" w:rsidRPr="000C4720">
        <w:rPr>
          <w:rFonts w:ascii="Cambria" w:hAnsi="Cambria"/>
          <w:bCs/>
          <w:sz w:val="24"/>
          <w:szCs w:val="24"/>
        </w:rPr>
        <w:tab/>
      </w:r>
    </w:p>
    <w:p w:rsidR="00002753" w:rsidRPr="000C4720" w:rsidRDefault="00002753">
      <w:pPr>
        <w:rPr>
          <w:rFonts w:ascii="Cambria" w:hAnsi="Cambria" w:cs="Arial"/>
          <w:color w:val="auto"/>
          <w:sz w:val="24"/>
          <w:szCs w:val="24"/>
        </w:rPr>
      </w:pPr>
    </w:p>
    <w:sectPr w:rsidR="00002753" w:rsidRPr="000C4720" w:rsidSect="00187C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4720" w:rsidRDefault="000C4720">
      <w:r>
        <w:separator/>
      </w:r>
    </w:p>
  </w:endnote>
  <w:endnote w:type="continuationSeparator" w:id="0">
    <w:p w:rsidR="000C4720" w:rsidRDefault="000C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4720" w:rsidRDefault="000C4720">
      <w:r>
        <w:separator/>
      </w:r>
    </w:p>
  </w:footnote>
  <w:footnote w:type="continuationSeparator" w:id="0">
    <w:p w:rsidR="000C4720" w:rsidRDefault="000C47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CE69BF"/>
    <w:multiLevelType w:val="hybridMultilevel"/>
    <w:tmpl w:val="3E06C24A"/>
    <w:lvl w:ilvl="0" w:tplc="B3D6B66E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34D"/>
    <w:rsid w:val="0000126F"/>
    <w:rsid w:val="00002753"/>
    <w:rsid w:val="000035BA"/>
    <w:rsid w:val="00007ABD"/>
    <w:rsid w:val="00014951"/>
    <w:rsid w:val="00015659"/>
    <w:rsid w:val="00017076"/>
    <w:rsid w:val="00017257"/>
    <w:rsid w:val="000214AB"/>
    <w:rsid w:val="00025319"/>
    <w:rsid w:val="00025CC7"/>
    <w:rsid w:val="00026E87"/>
    <w:rsid w:val="000330B0"/>
    <w:rsid w:val="00034015"/>
    <w:rsid w:val="00035E4A"/>
    <w:rsid w:val="000413A4"/>
    <w:rsid w:val="000416D9"/>
    <w:rsid w:val="00044B13"/>
    <w:rsid w:val="00045FD4"/>
    <w:rsid w:val="0005263B"/>
    <w:rsid w:val="000531EC"/>
    <w:rsid w:val="00053D5F"/>
    <w:rsid w:val="0005438C"/>
    <w:rsid w:val="00056503"/>
    <w:rsid w:val="00056C6D"/>
    <w:rsid w:val="00057931"/>
    <w:rsid w:val="00060A9A"/>
    <w:rsid w:val="00062060"/>
    <w:rsid w:val="00062170"/>
    <w:rsid w:val="0006250F"/>
    <w:rsid w:val="00062CB3"/>
    <w:rsid w:val="000652EB"/>
    <w:rsid w:val="00065D86"/>
    <w:rsid w:val="00070B27"/>
    <w:rsid w:val="00071545"/>
    <w:rsid w:val="00074EE9"/>
    <w:rsid w:val="00075C3D"/>
    <w:rsid w:val="00076A77"/>
    <w:rsid w:val="00076D40"/>
    <w:rsid w:val="00076DD9"/>
    <w:rsid w:val="00080BE9"/>
    <w:rsid w:val="000819FF"/>
    <w:rsid w:val="00081C11"/>
    <w:rsid w:val="00083A5C"/>
    <w:rsid w:val="00087F32"/>
    <w:rsid w:val="000903D2"/>
    <w:rsid w:val="00093B7D"/>
    <w:rsid w:val="00095C88"/>
    <w:rsid w:val="000969DF"/>
    <w:rsid w:val="000A262D"/>
    <w:rsid w:val="000A3DE9"/>
    <w:rsid w:val="000A6158"/>
    <w:rsid w:val="000A74CD"/>
    <w:rsid w:val="000A7B6D"/>
    <w:rsid w:val="000B000E"/>
    <w:rsid w:val="000B2869"/>
    <w:rsid w:val="000B71D9"/>
    <w:rsid w:val="000B7610"/>
    <w:rsid w:val="000B7CF2"/>
    <w:rsid w:val="000C03B1"/>
    <w:rsid w:val="000C1227"/>
    <w:rsid w:val="000C3076"/>
    <w:rsid w:val="000C3191"/>
    <w:rsid w:val="000C3573"/>
    <w:rsid w:val="000C3E5F"/>
    <w:rsid w:val="000C4720"/>
    <w:rsid w:val="000C5333"/>
    <w:rsid w:val="000C62D0"/>
    <w:rsid w:val="000C69A0"/>
    <w:rsid w:val="000C7E1F"/>
    <w:rsid w:val="000D00B3"/>
    <w:rsid w:val="000D1691"/>
    <w:rsid w:val="000D35DA"/>
    <w:rsid w:val="000D4477"/>
    <w:rsid w:val="000E563F"/>
    <w:rsid w:val="000E62CF"/>
    <w:rsid w:val="000E69E3"/>
    <w:rsid w:val="000E7884"/>
    <w:rsid w:val="000F1279"/>
    <w:rsid w:val="000F1B32"/>
    <w:rsid w:val="000F3958"/>
    <w:rsid w:val="000F39F9"/>
    <w:rsid w:val="000F3D3D"/>
    <w:rsid w:val="000F48E5"/>
    <w:rsid w:val="000F4FC2"/>
    <w:rsid w:val="000F6C49"/>
    <w:rsid w:val="000F6D76"/>
    <w:rsid w:val="000F7A7F"/>
    <w:rsid w:val="000F7E57"/>
    <w:rsid w:val="00102E81"/>
    <w:rsid w:val="00106820"/>
    <w:rsid w:val="00107493"/>
    <w:rsid w:val="001112CF"/>
    <w:rsid w:val="0011160F"/>
    <w:rsid w:val="00112CC7"/>
    <w:rsid w:val="00113C64"/>
    <w:rsid w:val="001214A0"/>
    <w:rsid w:val="001244F9"/>
    <w:rsid w:val="00125FF7"/>
    <w:rsid w:val="001269D5"/>
    <w:rsid w:val="00126C8E"/>
    <w:rsid w:val="00131135"/>
    <w:rsid w:val="00131929"/>
    <w:rsid w:val="001321CB"/>
    <w:rsid w:val="0013268D"/>
    <w:rsid w:val="001350FA"/>
    <w:rsid w:val="00136BC5"/>
    <w:rsid w:val="0014318C"/>
    <w:rsid w:val="00143B7C"/>
    <w:rsid w:val="00145980"/>
    <w:rsid w:val="0014641E"/>
    <w:rsid w:val="00146462"/>
    <w:rsid w:val="0014778A"/>
    <w:rsid w:val="001522ED"/>
    <w:rsid w:val="00152306"/>
    <w:rsid w:val="00152A36"/>
    <w:rsid w:val="001539BE"/>
    <w:rsid w:val="00154968"/>
    <w:rsid w:val="00161E37"/>
    <w:rsid w:val="00164146"/>
    <w:rsid w:val="001646D0"/>
    <w:rsid w:val="00164BC8"/>
    <w:rsid w:val="001652B1"/>
    <w:rsid w:val="00171B71"/>
    <w:rsid w:val="0017270C"/>
    <w:rsid w:val="001748E2"/>
    <w:rsid w:val="0017566A"/>
    <w:rsid w:val="00176505"/>
    <w:rsid w:val="00176E52"/>
    <w:rsid w:val="001777D7"/>
    <w:rsid w:val="00181146"/>
    <w:rsid w:val="00182491"/>
    <w:rsid w:val="00182901"/>
    <w:rsid w:val="00182AD6"/>
    <w:rsid w:val="00187CBB"/>
    <w:rsid w:val="001906BF"/>
    <w:rsid w:val="00191F41"/>
    <w:rsid w:val="00192DDC"/>
    <w:rsid w:val="0019401D"/>
    <w:rsid w:val="0019538C"/>
    <w:rsid w:val="001966BC"/>
    <w:rsid w:val="00197870"/>
    <w:rsid w:val="001A2029"/>
    <w:rsid w:val="001A2BBB"/>
    <w:rsid w:val="001A66B8"/>
    <w:rsid w:val="001B0DF8"/>
    <w:rsid w:val="001B1917"/>
    <w:rsid w:val="001B1AB1"/>
    <w:rsid w:val="001B23E7"/>
    <w:rsid w:val="001B61E6"/>
    <w:rsid w:val="001B7CC5"/>
    <w:rsid w:val="001B7D52"/>
    <w:rsid w:val="001C0D78"/>
    <w:rsid w:val="001C15D4"/>
    <w:rsid w:val="001C1C3B"/>
    <w:rsid w:val="001C25D5"/>
    <w:rsid w:val="001C3700"/>
    <w:rsid w:val="001C3778"/>
    <w:rsid w:val="001C5B84"/>
    <w:rsid w:val="001C6B12"/>
    <w:rsid w:val="001D03FB"/>
    <w:rsid w:val="001D069D"/>
    <w:rsid w:val="001D147F"/>
    <w:rsid w:val="001D486C"/>
    <w:rsid w:val="001D5164"/>
    <w:rsid w:val="001D5E70"/>
    <w:rsid w:val="001D6370"/>
    <w:rsid w:val="001D708C"/>
    <w:rsid w:val="001D7F18"/>
    <w:rsid w:val="001E698D"/>
    <w:rsid w:val="001F0EC3"/>
    <w:rsid w:val="001F29BA"/>
    <w:rsid w:val="001F3A7D"/>
    <w:rsid w:val="001F58C6"/>
    <w:rsid w:val="001F6253"/>
    <w:rsid w:val="001F6FD3"/>
    <w:rsid w:val="00201339"/>
    <w:rsid w:val="00201372"/>
    <w:rsid w:val="002063FF"/>
    <w:rsid w:val="002067FB"/>
    <w:rsid w:val="00207372"/>
    <w:rsid w:val="002111F6"/>
    <w:rsid w:val="002137F9"/>
    <w:rsid w:val="00214814"/>
    <w:rsid w:val="00214CF1"/>
    <w:rsid w:val="00215A84"/>
    <w:rsid w:val="00215E6C"/>
    <w:rsid w:val="00215F4B"/>
    <w:rsid w:val="002204AA"/>
    <w:rsid w:val="0022057A"/>
    <w:rsid w:val="00222768"/>
    <w:rsid w:val="00223306"/>
    <w:rsid w:val="00224207"/>
    <w:rsid w:val="00224BB2"/>
    <w:rsid w:val="00225E4E"/>
    <w:rsid w:val="00227F04"/>
    <w:rsid w:val="002304FB"/>
    <w:rsid w:val="00231E13"/>
    <w:rsid w:val="00233272"/>
    <w:rsid w:val="00235C30"/>
    <w:rsid w:val="00240B6F"/>
    <w:rsid w:val="00240C2F"/>
    <w:rsid w:val="002426DC"/>
    <w:rsid w:val="00242F9A"/>
    <w:rsid w:val="00243876"/>
    <w:rsid w:val="00243CC8"/>
    <w:rsid w:val="00243D6E"/>
    <w:rsid w:val="0024596D"/>
    <w:rsid w:val="00246BBC"/>
    <w:rsid w:val="00246CC8"/>
    <w:rsid w:val="002540CF"/>
    <w:rsid w:val="00256EBF"/>
    <w:rsid w:val="002624A5"/>
    <w:rsid w:val="00262806"/>
    <w:rsid w:val="00262B8E"/>
    <w:rsid w:val="00263241"/>
    <w:rsid w:val="0026434C"/>
    <w:rsid w:val="00265D75"/>
    <w:rsid w:val="00266176"/>
    <w:rsid w:val="00266C8F"/>
    <w:rsid w:val="00266EF0"/>
    <w:rsid w:val="00266F97"/>
    <w:rsid w:val="00270390"/>
    <w:rsid w:val="00273D84"/>
    <w:rsid w:val="00274EB4"/>
    <w:rsid w:val="002817FD"/>
    <w:rsid w:val="0028322B"/>
    <w:rsid w:val="00291948"/>
    <w:rsid w:val="002919E3"/>
    <w:rsid w:val="002956A5"/>
    <w:rsid w:val="00296FBC"/>
    <w:rsid w:val="002A0EDB"/>
    <w:rsid w:val="002A2BE0"/>
    <w:rsid w:val="002A5B5A"/>
    <w:rsid w:val="002B3A3D"/>
    <w:rsid w:val="002B4984"/>
    <w:rsid w:val="002B6559"/>
    <w:rsid w:val="002B6D1A"/>
    <w:rsid w:val="002C09B8"/>
    <w:rsid w:val="002C517C"/>
    <w:rsid w:val="002C5B0B"/>
    <w:rsid w:val="002C628D"/>
    <w:rsid w:val="002C6B1F"/>
    <w:rsid w:val="002D0C03"/>
    <w:rsid w:val="002D753E"/>
    <w:rsid w:val="002D7A91"/>
    <w:rsid w:val="002E0257"/>
    <w:rsid w:val="002E0324"/>
    <w:rsid w:val="002E2FA4"/>
    <w:rsid w:val="002E3DC7"/>
    <w:rsid w:val="002E5080"/>
    <w:rsid w:val="002E5963"/>
    <w:rsid w:val="002E63C4"/>
    <w:rsid w:val="002F032F"/>
    <w:rsid w:val="002F055B"/>
    <w:rsid w:val="002F1F88"/>
    <w:rsid w:val="002F52F3"/>
    <w:rsid w:val="002F57F9"/>
    <w:rsid w:val="002F5BE4"/>
    <w:rsid w:val="002F6F8E"/>
    <w:rsid w:val="003025EC"/>
    <w:rsid w:val="00302ACC"/>
    <w:rsid w:val="00306E91"/>
    <w:rsid w:val="00311DD5"/>
    <w:rsid w:val="0031295A"/>
    <w:rsid w:val="0031541B"/>
    <w:rsid w:val="003161DE"/>
    <w:rsid w:val="003179A3"/>
    <w:rsid w:val="00317C03"/>
    <w:rsid w:val="00320857"/>
    <w:rsid w:val="00323C4C"/>
    <w:rsid w:val="00324D50"/>
    <w:rsid w:val="00325B20"/>
    <w:rsid w:val="00337A72"/>
    <w:rsid w:val="00337FF2"/>
    <w:rsid w:val="00344574"/>
    <w:rsid w:val="00350DD0"/>
    <w:rsid w:val="003511D6"/>
    <w:rsid w:val="00351539"/>
    <w:rsid w:val="0035183D"/>
    <w:rsid w:val="0035251B"/>
    <w:rsid w:val="00352527"/>
    <w:rsid w:val="003532F6"/>
    <w:rsid w:val="00354E6D"/>
    <w:rsid w:val="00356EA4"/>
    <w:rsid w:val="00360258"/>
    <w:rsid w:val="00360DD5"/>
    <w:rsid w:val="00366590"/>
    <w:rsid w:val="0036668E"/>
    <w:rsid w:val="003726BA"/>
    <w:rsid w:val="003749A3"/>
    <w:rsid w:val="00375636"/>
    <w:rsid w:val="0038047F"/>
    <w:rsid w:val="00381250"/>
    <w:rsid w:val="003818AB"/>
    <w:rsid w:val="00381A90"/>
    <w:rsid w:val="00382EF0"/>
    <w:rsid w:val="00383245"/>
    <w:rsid w:val="00384D95"/>
    <w:rsid w:val="00385225"/>
    <w:rsid w:val="00385C80"/>
    <w:rsid w:val="00390875"/>
    <w:rsid w:val="003934DB"/>
    <w:rsid w:val="00394503"/>
    <w:rsid w:val="00394CE9"/>
    <w:rsid w:val="003A0AC5"/>
    <w:rsid w:val="003A21C1"/>
    <w:rsid w:val="003A274E"/>
    <w:rsid w:val="003A3436"/>
    <w:rsid w:val="003A38F6"/>
    <w:rsid w:val="003A3BCE"/>
    <w:rsid w:val="003A4084"/>
    <w:rsid w:val="003A7985"/>
    <w:rsid w:val="003B0C20"/>
    <w:rsid w:val="003B31F2"/>
    <w:rsid w:val="003B489C"/>
    <w:rsid w:val="003B73BA"/>
    <w:rsid w:val="003C448C"/>
    <w:rsid w:val="003C7E66"/>
    <w:rsid w:val="003D00C1"/>
    <w:rsid w:val="003D0B6C"/>
    <w:rsid w:val="003D253D"/>
    <w:rsid w:val="003D3A36"/>
    <w:rsid w:val="003E5C97"/>
    <w:rsid w:val="003E78E8"/>
    <w:rsid w:val="003F1667"/>
    <w:rsid w:val="003F47C1"/>
    <w:rsid w:val="003F4D92"/>
    <w:rsid w:val="003F5294"/>
    <w:rsid w:val="003F5316"/>
    <w:rsid w:val="003F56E2"/>
    <w:rsid w:val="003F5D83"/>
    <w:rsid w:val="003F5E5C"/>
    <w:rsid w:val="003F6855"/>
    <w:rsid w:val="003F7207"/>
    <w:rsid w:val="00402918"/>
    <w:rsid w:val="00403992"/>
    <w:rsid w:val="00405BB9"/>
    <w:rsid w:val="00410294"/>
    <w:rsid w:val="00420F61"/>
    <w:rsid w:val="00423A0B"/>
    <w:rsid w:val="00424435"/>
    <w:rsid w:val="00425518"/>
    <w:rsid w:val="00425783"/>
    <w:rsid w:val="00425CFC"/>
    <w:rsid w:val="00425FAA"/>
    <w:rsid w:val="004300BC"/>
    <w:rsid w:val="004319C7"/>
    <w:rsid w:val="0043200C"/>
    <w:rsid w:val="00432472"/>
    <w:rsid w:val="004348A8"/>
    <w:rsid w:val="004349D9"/>
    <w:rsid w:val="00435198"/>
    <w:rsid w:val="00436D3C"/>
    <w:rsid w:val="00436E9C"/>
    <w:rsid w:val="00437236"/>
    <w:rsid w:val="00440356"/>
    <w:rsid w:val="004421DA"/>
    <w:rsid w:val="00446A23"/>
    <w:rsid w:val="004470FD"/>
    <w:rsid w:val="004476FE"/>
    <w:rsid w:val="00452AD0"/>
    <w:rsid w:val="0045462E"/>
    <w:rsid w:val="00455455"/>
    <w:rsid w:val="004558BE"/>
    <w:rsid w:val="00456E1B"/>
    <w:rsid w:val="00457910"/>
    <w:rsid w:val="0046108B"/>
    <w:rsid w:val="00464BC2"/>
    <w:rsid w:val="004650C7"/>
    <w:rsid w:val="004654A4"/>
    <w:rsid w:val="004716D1"/>
    <w:rsid w:val="0047199B"/>
    <w:rsid w:val="004729DB"/>
    <w:rsid w:val="00473F41"/>
    <w:rsid w:val="00485B86"/>
    <w:rsid w:val="004909AF"/>
    <w:rsid w:val="00493817"/>
    <w:rsid w:val="0049420A"/>
    <w:rsid w:val="004968D8"/>
    <w:rsid w:val="00496EC5"/>
    <w:rsid w:val="004A18EA"/>
    <w:rsid w:val="004A1FCE"/>
    <w:rsid w:val="004A511F"/>
    <w:rsid w:val="004A605C"/>
    <w:rsid w:val="004A628E"/>
    <w:rsid w:val="004A7C9D"/>
    <w:rsid w:val="004B1549"/>
    <w:rsid w:val="004B1919"/>
    <w:rsid w:val="004C043A"/>
    <w:rsid w:val="004C24BB"/>
    <w:rsid w:val="004C2BE4"/>
    <w:rsid w:val="004C41BA"/>
    <w:rsid w:val="004D0204"/>
    <w:rsid w:val="004D6560"/>
    <w:rsid w:val="004D702B"/>
    <w:rsid w:val="004D7667"/>
    <w:rsid w:val="004E03C0"/>
    <w:rsid w:val="004E2280"/>
    <w:rsid w:val="004E2DE1"/>
    <w:rsid w:val="004E350D"/>
    <w:rsid w:val="004E395E"/>
    <w:rsid w:val="004E46B4"/>
    <w:rsid w:val="004E65A3"/>
    <w:rsid w:val="004F19B0"/>
    <w:rsid w:val="004F2D38"/>
    <w:rsid w:val="00500129"/>
    <w:rsid w:val="005025CF"/>
    <w:rsid w:val="005045EF"/>
    <w:rsid w:val="005052E5"/>
    <w:rsid w:val="00506761"/>
    <w:rsid w:val="00506A61"/>
    <w:rsid w:val="005071B9"/>
    <w:rsid w:val="00514B6C"/>
    <w:rsid w:val="00516BE8"/>
    <w:rsid w:val="00517B71"/>
    <w:rsid w:val="005213E4"/>
    <w:rsid w:val="00523035"/>
    <w:rsid w:val="00523B91"/>
    <w:rsid w:val="005259F8"/>
    <w:rsid w:val="00525FF3"/>
    <w:rsid w:val="0052671F"/>
    <w:rsid w:val="00526859"/>
    <w:rsid w:val="00527D37"/>
    <w:rsid w:val="0053204E"/>
    <w:rsid w:val="0053288C"/>
    <w:rsid w:val="00533116"/>
    <w:rsid w:val="00534C29"/>
    <w:rsid w:val="005351F9"/>
    <w:rsid w:val="00536E31"/>
    <w:rsid w:val="00537D92"/>
    <w:rsid w:val="00541656"/>
    <w:rsid w:val="0054251C"/>
    <w:rsid w:val="005446AC"/>
    <w:rsid w:val="00545C4E"/>
    <w:rsid w:val="0054669C"/>
    <w:rsid w:val="00546BE5"/>
    <w:rsid w:val="00547670"/>
    <w:rsid w:val="005524F9"/>
    <w:rsid w:val="005526BA"/>
    <w:rsid w:val="00553502"/>
    <w:rsid w:val="00555A65"/>
    <w:rsid w:val="0055698C"/>
    <w:rsid w:val="005604D3"/>
    <w:rsid w:val="00560602"/>
    <w:rsid w:val="00560BA6"/>
    <w:rsid w:val="00560CEE"/>
    <w:rsid w:val="00562C1C"/>
    <w:rsid w:val="005641D9"/>
    <w:rsid w:val="005648CC"/>
    <w:rsid w:val="00564C61"/>
    <w:rsid w:val="0056767D"/>
    <w:rsid w:val="005678DA"/>
    <w:rsid w:val="0056792B"/>
    <w:rsid w:val="0057090A"/>
    <w:rsid w:val="00574167"/>
    <w:rsid w:val="005772B5"/>
    <w:rsid w:val="005772CD"/>
    <w:rsid w:val="005815C4"/>
    <w:rsid w:val="005838BD"/>
    <w:rsid w:val="00583BC8"/>
    <w:rsid w:val="005842A8"/>
    <w:rsid w:val="005861E7"/>
    <w:rsid w:val="005863BB"/>
    <w:rsid w:val="00586AAD"/>
    <w:rsid w:val="005874DD"/>
    <w:rsid w:val="00587F6B"/>
    <w:rsid w:val="0059062D"/>
    <w:rsid w:val="005906A6"/>
    <w:rsid w:val="00590ADB"/>
    <w:rsid w:val="00591474"/>
    <w:rsid w:val="005922F6"/>
    <w:rsid w:val="005934C6"/>
    <w:rsid w:val="00593CAF"/>
    <w:rsid w:val="005958CA"/>
    <w:rsid w:val="00595B73"/>
    <w:rsid w:val="005A1838"/>
    <w:rsid w:val="005A31FA"/>
    <w:rsid w:val="005A395C"/>
    <w:rsid w:val="005A3AD7"/>
    <w:rsid w:val="005A3EEE"/>
    <w:rsid w:val="005A58DE"/>
    <w:rsid w:val="005A5C7A"/>
    <w:rsid w:val="005A78C9"/>
    <w:rsid w:val="005B1D34"/>
    <w:rsid w:val="005B2660"/>
    <w:rsid w:val="005B2791"/>
    <w:rsid w:val="005B55E2"/>
    <w:rsid w:val="005B5B69"/>
    <w:rsid w:val="005B6183"/>
    <w:rsid w:val="005C056C"/>
    <w:rsid w:val="005C1215"/>
    <w:rsid w:val="005C32D0"/>
    <w:rsid w:val="005C60A7"/>
    <w:rsid w:val="005C6A04"/>
    <w:rsid w:val="005C6ED0"/>
    <w:rsid w:val="005D0EA2"/>
    <w:rsid w:val="005D27AE"/>
    <w:rsid w:val="005D2D3C"/>
    <w:rsid w:val="005D2D8E"/>
    <w:rsid w:val="005D44CE"/>
    <w:rsid w:val="005D6553"/>
    <w:rsid w:val="005D767D"/>
    <w:rsid w:val="005D79F3"/>
    <w:rsid w:val="005E0818"/>
    <w:rsid w:val="005E30F0"/>
    <w:rsid w:val="005E3C18"/>
    <w:rsid w:val="005E3E96"/>
    <w:rsid w:val="005E3F95"/>
    <w:rsid w:val="005E457C"/>
    <w:rsid w:val="005E6AB6"/>
    <w:rsid w:val="005F005D"/>
    <w:rsid w:val="005F12D6"/>
    <w:rsid w:val="005F32A5"/>
    <w:rsid w:val="005F398F"/>
    <w:rsid w:val="005F74BD"/>
    <w:rsid w:val="005F77EC"/>
    <w:rsid w:val="00600B1D"/>
    <w:rsid w:val="006032AA"/>
    <w:rsid w:val="006033C1"/>
    <w:rsid w:val="00605E55"/>
    <w:rsid w:val="00613A17"/>
    <w:rsid w:val="00613FD2"/>
    <w:rsid w:val="006166E3"/>
    <w:rsid w:val="00622178"/>
    <w:rsid w:val="006229C0"/>
    <w:rsid w:val="00623216"/>
    <w:rsid w:val="00623345"/>
    <w:rsid w:val="006235FF"/>
    <w:rsid w:val="006254EF"/>
    <w:rsid w:val="00625D6D"/>
    <w:rsid w:val="006271C5"/>
    <w:rsid w:val="0063087B"/>
    <w:rsid w:val="0063204A"/>
    <w:rsid w:val="0063381C"/>
    <w:rsid w:val="00634BDC"/>
    <w:rsid w:val="006415C6"/>
    <w:rsid w:val="00644C9B"/>
    <w:rsid w:val="0064556E"/>
    <w:rsid w:val="00646A67"/>
    <w:rsid w:val="00646BA0"/>
    <w:rsid w:val="0065228C"/>
    <w:rsid w:val="00654EC5"/>
    <w:rsid w:val="00655DE8"/>
    <w:rsid w:val="00657512"/>
    <w:rsid w:val="006631B1"/>
    <w:rsid w:val="00664EB6"/>
    <w:rsid w:val="00665722"/>
    <w:rsid w:val="006657BD"/>
    <w:rsid w:val="00665ED0"/>
    <w:rsid w:val="00670816"/>
    <w:rsid w:val="00671F59"/>
    <w:rsid w:val="00672A55"/>
    <w:rsid w:val="006741BE"/>
    <w:rsid w:val="006745B2"/>
    <w:rsid w:val="00677160"/>
    <w:rsid w:val="00680852"/>
    <w:rsid w:val="006817AE"/>
    <w:rsid w:val="00682509"/>
    <w:rsid w:val="00686205"/>
    <w:rsid w:val="00686264"/>
    <w:rsid w:val="0068645C"/>
    <w:rsid w:val="00686A55"/>
    <w:rsid w:val="00687845"/>
    <w:rsid w:val="00692795"/>
    <w:rsid w:val="00694783"/>
    <w:rsid w:val="006954A0"/>
    <w:rsid w:val="006A0421"/>
    <w:rsid w:val="006A1C06"/>
    <w:rsid w:val="006A38ED"/>
    <w:rsid w:val="006A4C6E"/>
    <w:rsid w:val="006B095F"/>
    <w:rsid w:val="006B27C0"/>
    <w:rsid w:val="006B6D0B"/>
    <w:rsid w:val="006B7B81"/>
    <w:rsid w:val="006C0DC6"/>
    <w:rsid w:val="006C17EB"/>
    <w:rsid w:val="006C2252"/>
    <w:rsid w:val="006C37CC"/>
    <w:rsid w:val="006C5B4A"/>
    <w:rsid w:val="006C6EA2"/>
    <w:rsid w:val="006D398E"/>
    <w:rsid w:val="006D4FFC"/>
    <w:rsid w:val="006D5E42"/>
    <w:rsid w:val="006D73E8"/>
    <w:rsid w:val="006E6F78"/>
    <w:rsid w:val="006E7BF8"/>
    <w:rsid w:val="006F00DF"/>
    <w:rsid w:val="006F225B"/>
    <w:rsid w:val="006F3648"/>
    <w:rsid w:val="006F5EBA"/>
    <w:rsid w:val="006F6DC0"/>
    <w:rsid w:val="006F755F"/>
    <w:rsid w:val="006F78A7"/>
    <w:rsid w:val="00700210"/>
    <w:rsid w:val="00700729"/>
    <w:rsid w:val="00701DD0"/>
    <w:rsid w:val="00702EBA"/>
    <w:rsid w:val="00703720"/>
    <w:rsid w:val="00706396"/>
    <w:rsid w:val="00711C3F"/>
    <w:rsid w:val="00716814"/>
    <w:rsid w:val="007174D6"/>
    <w:rsid w:val="00720213"/>
    <w:rsid w:val="007205E2"/>
    <w:rsid w:val="00720C4B"/>
    <w:rsid w:val="00723E5A"/>
    <w:rsid w:val="00724F75"/>
    <w:rsid w:val="00727559"/>
    <w:rsid w:val="00730684"/>
    <w:rsid w:val="00736084"/>
    <w:rsid w:val="00740934"/>
    <w:rsid w:val="007477FF"/>
    <w:rsid w:val="007518ED"/>
    <w:rsid w:val="00752AE2"/>
    <w:rsid w:val="00753E0A"/>
    <w:rsid w:val="00754E81"/>
    <w:rsid w:val="00756607"/>
    <w:rsid w:val="007568B2"/>
    <w:rsid w:val="00761B70"/>
    <w:rsid w:val="00763126"/>
    <w:rsid w:val="007665A7"/>
    <w:rsid w:val="00766C12"/>
    <w:rsid w:val="00772008"/>
    <w:rsid w:val="00772C11"/>
    <w:rsid w:val="00775586"/>
    <w:rsid w:val="00775BE2"/>
    <w:rsid w:val="00776917"/>
    <w:rsid w:val="00781F05"/>
    <w:rsid w:val="00784EB5"/>
    <w:rsid w:val="00784F1B"/>
    <w:rsid w:val="00785839"/>
    <w:rsid w:val="0078626E"/>
    <w:rsid w:val="0078632D"/>
    <w:rsid w:val="007900EE"/>
    <w:rsid w:val="00791664"/>
    <w:rsid w:val="007922E2"/>
    <w:rsid w:val="00793E71"/>
    <w:rsid w:val="00794144"/>
    <w:rsid w:val="00796AF4"/>
    <w:rsid w:val="00796D61"/>
    <w:rsid w:val="00797000"/>
    <w:rsid w:val="007973B6"/>
    <w:rsid w:val="007975FB"/>
    <w:rsid w:val="007A2046"/>
    <w:rsid w:val="007A293E"/>
    <w:rsid w:val="007A3A70"/>
    <w:rsid w:val="007A49CB"/>
    <w:rsid w:val="007A6C79"/>
    <w:rsid w:val="007B0551"/>
    <w:rsid w:val="007B077B"/>
    <w:rsid w:val="007B438E"/>
    <w:rsid w:val="007C01EC"/>
    <w:rsid w:val="007C4081"/>
    <w:rsid w:val="007C6A62"/>
    <w:rsid w:val="007C6A81"/>
    <w:rsid w:val="007D6E40"/>
    <w:rsid w:val="007D7303"/>
    <w:rsid w:val="007D75C4"/>
    <w:rsid w:val="007E1792"/>
    <w:rsid w:val="007E6803"/>
    <w:rsid w:val="007E715F"/>
    <w:rsid w:val="007F3F3C"/>
    <w:rsid w:val="007F6D94"/>
    <w:rsid w:val="0080130E"/>
    <w:rsid w:val="0080278B"/>
    <w:rsid w:val="00803BE3"/>
    <w:rsid w:val="00810257"/>
    <w:rsid w:val="00811229"/>
    <w:rsid w:val="00811C11"/>
    <w:rsid w:val="0081248F"/>
    <w:rsid w:val="0081272D"/>
    <w:rsid w:val="00812990"/>
    <w:rsid w:val="00812AB3"/>
    <w:rsid w:val="00813F38"/>
    <w:rsid w:val="00814503"/>
    <w:rsid w:val="008145AB"/>
    <w:rsid w:val="00816A92"/>
    <w:rsid w:val="00816C5C"/>
    <w:rsid w:val="00817060"/>
    <w:rsid w:val="0082306E"/>
    <w:rsid w:val="008246EC"/>
    <w:rsid w:val="00825088"/>
    <w:rsid w:val="00825C2D"/>
    <w:rsid w:val="0082686E"/>
    <w:rsid w:val="00826CA5"/>
    <w:rsid w:val="0082713A"/>
    <w:rsid w:val="00832AFA"/>
    <w:rsid w:val="008331D0"/>
    <w:rsid w:val="0083418A"/>
    <w:rsid w:val="008343AF"/>
    <w:rsid w:val="00834B28"/>
    <w:rsid w:val="00836B56"/>
    <w:rsid w:val="00842D94"/>
    <w:rsid w:val="0084507E"/>
    <w:rsid w:val="00850A54"/>
    <w:rsid w:val="00851BF7"/>
    <w:rsid w:val="00851C79"/>
    <w:rsid w:val="00860640"/>
    <w:rsid w:val="00860E95"/>
    <w:rsid w:val="0086265F"/>
    <w:rsid w:val="00862F84"/>
    <w:rsid w:val="00863954"/>
    <w:rsid w:val="00864252"/>
    <w:rsid w:val="0086440D"/>
    <w:rsid w:val="00865E29"/>
    <w:rsid w:val="00865F8F"/>
    <w:rsid w:val="0087133E"/>
    <w:rsid w:val="008715FD"/>
    <w:rsid w:val="008727D8"/>
    <w:rsid w:val="00874A03"/>
    <w:rsid w:val="00874CF0"/>
    <w:rsid w:val="00875A45"/>
    <w:rsid w:val="00884A42"/>
    <w:rsid w:val="0088693C"/>
    <w:rsid w:val="00887CD3"/>
    <w:rsid w:val="008911FE"/>
    <w:rsid w:val="0089214F"/>
    <w:rsid w:val="00893953"/>
    <w:rsid w:val="00895847"/>
    <w:rsid w:val="008A02A5"/>
    <w:rsid w:val="008A0CEA"/>
    <w:rsid w:val="008A340F"/>
    <w:rsid w:val="008A52AE"/>
    <w:rsid w:val="008A7E42"/>
    <w:rsid w:val="008B0C26"/>
    <w:rsid w:val="008B0D5E"/>
    <w:rsid w:val="008B1273"/>
    <w:rsid w:val="008B16AF"/>
    <w:rsid w:val="008B3CF2"/>
    <w:rsid w:val="008B42F4"/>
    <w:rsid w:val="008B4D56"/>
    <w:rsid w:val="008B4E26"/>
    <w:rsid w:val="008C6D97"/>
    <w:rsid w:val="008C77FB"/>
    <w:rsid w:val="008D00BB"/>
    <w:rsid w:val="008D2B1D"/>
    <w:rsid w:val="008D332A"/>
    <w:rsid w:val="008D5348"/>
    <w:rsid w:val="008D5DD4"/>
    <w:rsid w:val="008D7741"/>
    <w:rsid w:val="008D7771"/>
    <w:rsid w:val="008E0D79"/>
    <w:rsid w:val="008E27E6"/>
    <w:rsid w:val="008E29A4"/>
    <w:rsid w:val="008E504C"/>
    <w:rsid w:val="008E7F15"/>
    <w:rsid w:val="008F094A"/>
    <w:rsid w:val="008F2EDC"/>
    <w:rsid w:val="008F59B2"/>
    <w:rsid w:val="008F79BD"/>
    <w:rsid w:val="008F7AD0"/>
    <w:rsid w:val="00900D12"/>
    <w:rsid w:val="00904F66"/>
    <w:rsid w:val="009060A7"/>
    <w:rsid w:val="0090743D"/>
    <w:rsid w:val="00907CB5"/>
    <w:rsid w:val="00907E8A"/>
    <w:rsid w:val="0091010D"/>
    <w:rsid w:val="009102F0"/>
    <w:rsid w:val="00915A51"/>
    <w:rsid w:val="0092052B"/>
    <w:rsid w:val="00921D28"/>
    <w:rsid w:val="00922538"/>
    <w:rsid w:val="00923CF2"/>
    <w:rsid w:val="00925616"/>
    <w:rsid w:val="00925932"/>
    <w:rsid w:val="00925AC2"/>
    <w:rsid w:val="00925D9D"/>
    <w:rsid w:val="00926DDB"/>
    <w:rsid w:val="009325CE"/>
    <w:rsid w:val="009334AB"/>
    <w:rsid w:val="009356AE"/>
    <w:rsid w:val="00936472"/>
    <w:rsid w:val="0093732A"/>
    <w:rsid w:val="009409DA"/>
    <w:rsid w:val="00941C97"/>
    <w:rsid w:val="00943F56"/>
    <w:rsid w:val="009466E0"/>
    <w:rsid w:val="00946A28"/>
    <w:rsid w:val="00950D15"/>
    <w:rsid w:val="009554D2"/>
    <w:rsid w:val="0095790E"/>
    <w:rsid w:val="00960852"/>
    <w:rsid w:val="00960A18"/>
    <w:rsid w:val="00966D78"/>
    <w:rsid w:val="009671FA"/>
    <w:rsid w:val="009677D0"/>
    <w:rsid w:val="00971A57"/>
    <w:rsid w:val="00971E53"/>
    <w:rsid w:val="0097412F"/>
    <w:rsid w:val="00975C91"/>
    <w:rsid w:val="00976587"/>
    <w:rsid w:val="00981978"/>
    <w:rsid w:val="00983FEF"/>
    <w:rsid w:val="00984257"/>
    <w:rsid w:val="009851EB"/>
    <w:rsid w:val="00985B0E"/>
    <w:rsid w:val="00987040"/>
    <w:rsid w:val="00992516"/>
    <w:rsid w:val="00992F40"/>
    <w:rsid w:val="00993721"/>
    <w:rsid w:val="00994624"/>
    <w:rsid w:val="0099610D"/>
    <w:rsid w:val="0099734D"/>
    <w:rsid w:val="00997D52"/>
    <w:rsid w:val="009A0915"/>
    <w:rsid w:val="009A1AF0"/>
    <w:rsid w:val="009A2F28"/>
    <w:rsid w:val="009A3043"/>
    <w:rsid w:val="009A415C"/>
    <w:rsid w:val="009A619A"/>
    <w:rsid w:val="009B3951"/>
    <w:rsid w:val="009B4A0F"/>
    <w:rsid w:val="009B6401"/>
    <w:rsid w:val="009B6D2A"/>
    <w:rsid w:val="009C0863"/>
    <w:rsid w:val="009C0C12"/>
    <w:rsid w:val="009C22E8"/>
    <w:rsid w:val="009C3CE2"/>
    <w:rsid w:val="009C4EAA"/>
    <w:rsid w:val="009C4F41"/>
    <w:rsid w:val="009C616A"/>
    <w:rsid w:val="009C6F31"/>
    <w:rsid w:val="009C6FEC"/>
    <w:rsid w:val="009C7055"/>
    <w:rsid w:val="009D3F3F"/>
    <w:rsid w:val="009D4564"/>
    <w:rsid w:val="009D5B0A"/>
    <w:rsid w:val="009E3690"/>
    <w:rsid w:val="009E654C"/>
    <w:rsid w:val="009E66EE"/>
    <w:rsid w:val="009F27C4"/>
    <w:rsid w:val="009F5314"/>
    <w:rsid w:val="009F5325"/>
    <w:rsid w:val="009F7537"/>
    <w:rsid w:val="009F7FD2"/>
    <w:rsid w:val="00A01393"/>
    <w:rsid w:val="00A016BA"/>
    <w:rsid w:val="00A03374"/>
    <w:rsid w:val="00A04D12"/>
    <w:rsid w:val="00A05388"/>
    <w:rsid w:val="00A120C6"/>
    <w:rsid w:val="00A12561"/>
    <w:rsid w:val="00A140EC"/>
    <w:rsid w:val="00A151A5"/>
    <w:rsid w:val="00A22905"/>
    <w:rsid w:val="00A242BC"/>
    <w:rsid w:val="00A26610"/>
    <w:rsid w:val="00A27341"/>
    <w:rsid w:val="00A30FF8"/>
    <w:rsid w:val="00A33634"/>
    <w:rsid w:val="00A33CEE"/>
    <w:rsid w:val="00A34028"/>
    <w:rsid w:val="00A34581"/>
    <w:rsid w:val="00A360EC"/>
    <w:rsid w:val="00A36C31"/>
    <w:rsid w:val="00A36FE4"/>
    <w:rsid w:val="00A40D97"/>
    <w:rsid w:val="00A40EC4"/>
    <w:rsid w:val="00A41DCB"/>
    <w:rsid w:val="00A4305B"/>
    <w:rsid w:val="00A43DF4"/>
    <w:rsid w:val="00A45D46"/>
    <w:rsid w:val="00A4619B"/>
    <w:rsid w:val="00A46C18"/>
    <w:rsid w:val="00A478D5"/>
    <w:rsid w:val="00A500D3"/>
    <w:rsid w:val="00A51A96"/>
    <w:rsid w:val="00A52380"/>
    <w:rsid w:val="00A53794"/>
    <w:rsid w:val="00A56DB7"/>
    <w:rsid w:val="00A576B5"/>
    <w:rsid w:val="00A57D9A"/>
    <w:rsid w:val="00A57E6D"/>
    <w:rsid w:val="00A60AB2"/>
    <w:rsid w:val="00A6331A"/>
    <w:rsid w:val="00A6688B"/>
    <w:rsid w:val="00A676A2"/>
    <w:rsid w:val="00A70F03"/>
    <w:rsid w:val="00A71F4F"/>
    <w:rsid w:val="00A751D1"/>
    <w:rsid w:val="00A774F2"/>
    <w:rsid w:val="00A80BF9"/>
    <w:rsid w:val="00A87A57"/>
    <w:rsid w:val="00A91916"/>
    <w:rsid w:val="00A93B6A"/>
    <w:rsid w:val="00A9478D"/>
    <w:rsid w:val="00A95EC2"/>
    <w:rsid w:val="00A9694B"/>
    <w:rsid w:val="00AA1507"/>
    <w:rsid w:val="00AA3402"/>
    <w:rsid w:val="00AA7ADE"/>
    <w:rsid w:val="00AB0284"/>
    <w:rsid w:val="00AB1884"/>
    <w:rsid w:val="00AB3B2D"/>
    <w:rsid w:val="00AB401F"/>
    <w:rsid w:val="00AB4A70"/>
    <w:rsid w:val="00AB53C3"/>
    <w:rsid w:val="00AB7AE7"/>
    <w:rsid w:val="00AB7BBF"/>
    <w:rsid w:val="00AC0584"/>
    <w:rsid w:val="00AC43A6"/>
    <w:rsid w:val="00AC5FC3"/>
    <w:rsid w:val="00AD2232"/>
    <w:rsid w:val="00AD2B71"/>
    <w:rsid w:val="00AD32F3"/>
    <w:rsid w:val="00AE4E7C"/>
    <w:rsid w:val="00AE50AA"/>
    <w:rsid w:val="00AE5466"/>
    <w:rsid w:val="00AE56F5"/>
    <w:rsid w:val="00AE7B70"/>
    <w:rsid w:val="00AF1BD9"/>
    <w:rsid w:val="00AF38BC"/>
    <w:rsid w:val="00AF4807"/>
    <w:rsid w:val="00AF4FD1"/>
    <w:rsid w:val="00AF50B9"/>
    <w:rsid w:val="00AF7247"/>
    <w:rsid w:val="00AF7BC2"/>
    <w:rsid w:val="00B014EC"/>
    <w:rsid w:val="00B03A20"/>
    <w:rsid w:val="00B0558A"/>
    <w:rsid w:val="00B062FE"/>
    <w:rsid w:val="00B07D9C"/>
    <w:rsid w:val="00B105FD"/>
    <w:rsid w:val="00B119AC"/>
    <w:rsid w:val="00B12095"/>
    <w:rsid w:val="00B13693"/>
    <w:rsid w:val="00B13EBC"/>
    <w:rsid w:val="00B1414D"/>
    <w:rsid w:val="00B159D9"/>
    <w:rsid w:val="00B15A18"/>
    <w:rsid w:val="00B15AF3"/>
    <w:rsid w:val="00B1667C"/>
    <w:rsid w:val="00B16A5D"/>
    <w:rsid w:val="00B16F47"/>
    <w:rsid w:val="00B17478"/>
    <w:rsid w:val="00B17E96"/>
    <w:rsid w:val="00B25B4B"/>
    <w:rsid w:val="00B265F1"/>
    <w:rsid w:val="00B2786F"/>
    <w:rsid w:val="00B341DF"/>
    <w:rsid w:val="00B34773"/>
    <w:rsid w:val="00B34B4D"/>
    <w:rsid w:val="00B360C9"/>
    <w:rsid w:val="00B37B48"/>
    <w:rsid w:val="00B37F10"/>
    <w:rsid w:val="00B40655"/>
    <w:rsid w:val="00B4159B"/>
    <w:rsid w:val="00B41696"/>
    <w:rsid w:val="00B445EE"/>
    <w:rsid w:val="00B54B9D"/>
    <w:rsid w:val="00B55880"/>
    <w:rsid w:val="00B5591E"/>
    <w:rsid w:val="00B56B50"/>
    <w:rsid w:val="00B5794D"/>
    <w:rsid w:val="00B60784"/>
    <w:rsid w:val="00B61871"/>
    <w:rsid w:val="00B61C41"/>
    <w:rsid w:val="00B62CA5"/>
    <w:rsid w:val="00B67F38"/>
    <w:rsid w:val="00B73A52"/>
    <w:rsid w:val="00B7454C"/>
    <w:rsid w:val="00B74BF8"/>
    <w:rsid w:val="00B7611B"/>
    <w:rsid w:val="00B810DD"/>
    <w:rsid w:val="00B819F1"/>
    <w:rsid w:val="00B83213"/>
    <w:rsid w:val="00B9471E"/>
    <w:rsid w:val="00B975A1"/>
    <w:rsid w:val="00B97766"/>
    <w:rsid w:val="00BA46EC"/>
    <w:rsid w:val="00BA4C1E"/>
    <w:rsid w:val="00BA75F7"/>
    <w:rsid w:val="00BA7A5E"/>
    <w:rsid w:val="00BA7FD1"/>
    <w:rsid w:val="00BB0240"/>
    <w:rsid w:val="00BB0E44"/>
    <w:rsid w:val="00BB3A50"/>
    <w:rsid w:val="00BB51F9"/>
    <w:rsid w:val="00BB6929"/>
    <w:rsid w:val="00BB70C0"/>
    <w:rsid w:val="00BC0D1E"/>
    <w:rsid w:val="00BC0E37"/>
    <w:rsid w:val="00BC2396"/>
    <w:rsid w:val="00BC2C19"/>
    <w:rsid w:val="00BC2C99"/>
    <w:rsid w:val="00BC3068"/>
    <w:rsid w:val="00BC351D"/>
    <w:rsid w:val="00BC6ABD"/>
    <w:rsid w:val="00BD0D4E"/>
    <w:rsid w:val="00BD12D6"/>
    <w:rsid w:val="00BD509F"/>
    <w:rsid w:val="00BD6289"/>
    <w:rsid w:val="00BE3C4A"/>
    <w:rsid w:val="00BE552E"/>
    <w:rsid w:val="00BE56EB"/>
    <w:rsid w:val="00BE7511"/>
    <w:rsid w:val="00BE75CE"/>
    <w:rsid w:val="00BF0A69"/>
    <w:rsid w:val="00BF48B0"/>
    <w:rsid w:val="00BF4A2B"/>
    <w:rsid w:val="00BF4C93"/>
    <w:rsid w:val="00BF5EBD"/>
    <w:rsid w:val="00C00594"/>
    <w:rsid w:val="00C00B3F"/>
    <w:rsid w:val="00C00FDD"/>
    <w:rsid w:val="00C012C7"/>
    <w:rsid w:val="00C02935"/>
    <w:rsid w:val="00C1220E"/>
    <w:rsid w:val="00C12259"/>
    <w:rsid w:val="00C14AD8"/>
    <w:rsid w:val="00C1623D"/>
    <w:rsid w:val="00C172E1"/>
    <w:rsid w:val="00C20BD8"/>
    <w:rsid w:val="00C26E71"/>
    <w:rsid w:val="00C27EC2"/>
    <w:rsid w:val="00C3084D"/>
    <w:rsid w:val="00C31B8B"/>
    <w:rsid w:val="00C339BE"/>
    <w:rsid w:val="00C37A9A"/>
    <w:rsid w:val="00C40621"/>
    <w:rsid w:val="00C406D3"/>
    <w:rsid w:val="00C41159"/>
    <w:rsid w:val="00C41782"/>
    <w:rsid w:val="00C4302A"/>
    <w:rsid w:val="00C452BE"/>
    <w:rsid w:val="00C46B35"/>
    <w:rsid w:val="00C46D7E"/>
    <w:rsid w:val="00C473B7"/>
    <w:rsid w:val="00C52BB8"/>
    <w:rsid w:val="00C54040"/>
    <w:rsid w:val="00C54902"/>
    <w:rsid w:val="00C56524"/>
    <w:rsid w:val="00C57715"/>
    <w:rsid w:val="00C5791A"/>
    <w:rsid w:val="00C611D6"/>
    <w:rsid w:val="00C61787"/>
    <w:rsid w:val="00C62998"/>
    <w:rsid w:val="00C63D67"/>
    <w:rsid w:val="00C649FF"/>
    <w:rsid w:val="00C64EC2"/>
    <w:rsid w:val="00C654D0"/>
    <w:rsid w:val="00C66963"/>
    <w:rsid w:val="00C714E9"/>
    <w:rsid w:val="00C74793"/>
    <w:rsid w:val="00C768F0"/>
    <w:rsid w:val="00C7701D"/>
    <w:rsid w:val="00C82B3C"/>
    <w:rsid w:val="00C82F7B"/>
    <w:rsid w:val="00C872C7"/>
    <w:rsid w:val="00C87E74"/>
    <w:rsid w:val="00C90708"/>
    <w:rsid w:val="00C93575"/>
    <w:rsid w:val="00C93F56"/>
    <w:rsid w:val="00C952DD"/>
    <w:rsid w:val="00C95740"/>
    <w:rsid w:val="00C96B89"/>
    <w:rsid w:val="00C972C0"/>
    <w:rsid w:val="00C97AA8"/>
    <w:rsid w:val="00CA1B49"/>
    <w:rsid w:val="00CA398A"/>
    <w:rsid w:val="00CA3ABF"/>
    <w:rsid w:val="00CA40A2"/>
    <w:rsid w:val="00CA4309"/>
    <w:rsid w:val="00CB0B6B"/>
    <w:rsid w:val="00CB17B0"/>
    <w:rsid w:val="00CB20CC"/>
    <w:rsid w:val="00CB215C"/>
    <w:rsid w:val="00CB2B05"/>
    <w:rsid w:val="00CB2B4F"/>
    <w:rsid w:val="00CB332D"/>
    <w:rsid w:val="00CB4D79"/>
    <w:rsid w:val="00CB541D"/>
    <w:rsid w:val="00CB5427"/>
    <w:rsid w:val="00CB5532"/>
    <w:rsid w:val="00CB6471"/>
    <w:rsid w:val="00CC2A3B"/>
    <w:rsid w:val="00CC37B6"/>
    <w:rsid w:val="00CC3E10"/>
    <w:rsid w:val="00CC4C13"/>
    <w:rsid w:val="00CC718B"/>
    <w:rsid w:val="00CD2F08"/>
    <w:rsid w:val="00CD2FC6"/>
    <w:rsid w:val="00CD50C8"/>
    <w:rsid w:val="00CD51DB"/>
    <w:rsid w:val="00CD5555"/>
    <w:rsid w:val="00CD5783"/>
    <w:rsid w:val="00CD6C0D"/>
    <w:rsid w:val="00CD7366"/>
    <w:rsid w:val="00CD7552"/>
    <w:rsid w:val="00CD771E"/>
    <w:rsid w:val="00CE065D"/>
    <w:rsid w:val="00CE0B52"/>
    <w:rsid w:val="00CE2D12"/>
    <w:rsid w:val="00CE3B4E"/>
    <w:rsid w:val="00CE7278"/>
    <w:rsid w:val="00CF0D1E"/>
    <w:rsid w:val="00CF18D2"/>
    <w:rsid w:val="00CF454E"/>
    <w:rsid w:val="00CF5940"/>
    <w:rsid w:val="00CF6A7F"/>
    <w:rsid w:val="00D0064A"/>
    <w:rsid w:val="00D03C4C"/>
    <w:rsid w:val="00D03F79"/>
    <w:rsid w:val="00D04FAA"/>
    <w:rsid w:val="00D10870"/>
    <w:rsid w:val="00D11C31"/>
    <w:rsid w:val="00D1220F"/>
    <w:rsid w:val="00D12B0B"/>
    <w:rsid w:val="00D12DE3"/>
    <w:rsid w:val="00D13744"/>
    <w:rsid w:val="00D144A0"/>
    <w:rsid w:val="00D146D0"/>
    <w:rsid w:val="00D15657"/>
    <w:rsid w:val="00D169CD"/>
    <w:rsid w:val="00D205C4"/>
    <w:rsid w:val="00D2080F"/>
    <w:rsid w:val="00D22B6B"/>
    <w:rsid w:val="00D246DA"/>
    <w:rsid w:val="00D2732B"/>
    <w:rsid w:val="00D30CF2"/>
    <w:rsid w:val="00D31451"/>
    <w:rsid w:val="00D33350"/>
    <w:rsid w:val="00D33A24"/>
    <w:rsid w:val="00D37304"/>
    <w:rsid w:val="00D411F5"/>
    <w:rsid w:val="00D4228F"/>
    <w:rsid w:val="00D441D3"/>
    <w:rsid w:val="00D45440"/>
    <w:rsid w:val="00D460B7"/>
    <w:rsid w:val="00D4654E"/>
    <w:rsid w:val="00D47A3F"/>
    <w:rsid w:val="00D47AB0"/>
    <w:rsid w:val="00D50779"/>
    <w:rsid w:val="00D5241B"/>
    <w:rsid w:val="00D52807"/>
    <w:rsid w:val="00D54635"/>
    <w:rsid w:val="00D5581D"/>
    <w:rsid w:val="00D5619A"/>
    <w:rsid w:val="00D607F7"/>
    <w:rsid w:val="00D6202E"/>
    <w:rsid w:val="00D623FD"/>
    <w:rsid w:val="00D63577"/>
    <w:rsid w:val="00D64BD4"/>
    <w:rsid w:val="00D65714"/>
    <w:rsid w:val="00D66CCA"/>
    <w:rsid w:val="00D70C1B"/>
    <w:rsid w:val="00D710BD"/>
    <w:rsid w:val="00D729BC"/>
    <w:rsid w:val="00D7330A"/>
    <w:rsid w:val="00D75792"/>
    <w:rsid w:val="00D8693A"/>
    <w:rsid w:val="00D8780D"/>
    <w:rsid w:val="00D91717"/>
    <w:rsid w:val="00D97054"/>
    <w:rsid w:val="00DA0403"/>
    <w:rsid w:val="00DA0866"/>
    <w:rsid w:val="00DA1360"/>
    <w:rsid w:val="00DA69E4"/>
    <w:rsid w:val="00DA7BB7"/>
    <w:rsid w:val="00DB0637"/>
    <w:rsid w:val="00DB4B6E"/>
    <w:rsid w:val="00DB58FD"/>
    <w:rsid w:val="00DB63B9"/>
    <w:rsid w:val="00DB63CF"/>
    <w:rsid w:val="00DB6402"/>
    <w:rsid w:val="00DC033A"/>
    <w:rsid w:val="00DC253E"/>
    <w:rsid w:val="00DC7330"/>
    <w:rsid w:val="00DC740A"/>
    <w:rsid w:val="00DC7738"/>
    <w:rsid w:val="00DC7F74"/>
    <w:rsid w:val="00DD0678"/>
    <w:rsid w:val="00DD11B5"/>
    <w:rsid w:val="00DD2532"/>
    <w:rsid w:val="00DD3768"/>
    <w:rsid w:val="00DD5410"/>
    <w:rsid w:val="00DE0460"/>
    <w:rsid w:val="00DE1127"/>
    <w:rsid w:val="00DE12AA"/>
    <w:rsid w:val="00DE3564"/>
    <w:rsid w:val="00DE4C0A"/>
    <w:rsid w:val="00DE4E81"/>
    <w:rsid w:val="00DE60CA"/>
    <w:rsid w:val="00DE6BCD"/>
    <w:rsid w:val="00DF2B0F"/>
    <w:rsid w:val="00DF4C67"/>
    <w:rsid w:val="00DF6444"/>
    <w:rsid w:val="00DF7A73"/>
    <w:rsid w:val="00E0113B"/>
    <w:rsid w:val="00E0127A"/>
    <w:rsid w:val="00E01549"/>
    <w:rsid w:val="00E0195A"/>
    <w:rsid w:val="00E036F5"/>
    <w:rsid w:val="00E039EB"/>
    <w:rsid w:val="00E1351C"/>
    <w:rsid w:val="00E13ED5"/>
    <w:rsid w:val="00E17206"/>
    <w:rsid w:val="00E176B5"/>
    <w:rsid w:val="00E20688"/>
    <w:rsid w:val="00E2158E"/>
    <w:rsid w:val="00E25C86"/>
    <w:rsid w:val="00E264EC"/>
    <w:rsid w:val="00E2698D"/>
    <w:rsid w:val="00E27C90"/>
    <w:rsid w:val="00E27EAF"/>
    <w:rsid w:val="00E31024"/>
    <w:rsid w:val="00E31559"/>
    <w:rsid w:val="00E3158F"/>
    <w:rsid w:val="00E31727"/>
    <w:rsid w:val="00E335DE"/>
    <w:rsid w:val="00E34992"/>
    <w:rsid w:val="00E35C02"/>
    <w:rsid w:val="00E36FBA"/>
    <w:rsid w:val="00E37DB3"/>
    <w:rsid w:val="00E4334F"/>
    <w:rsid w:val="00E43EB9"/>
    <w:rsid w:val="00E440E6"/>
    <w:rsid w:val="00E459B2"/>
    <w:rsid w:val="00E46593"/>
    <w:rsid w:val="00E51138"/>
    <w:rsid w:val="00E51A31"/>
    <w:rsid w:val="00E56B3B"/>
    <w:rsid w:val="00E575B0"/>
    <w:rsid w:val="00E617A9"/>
    <w:rsid w:val="00E62F36"/>
    <w:rsid w:val="00E64D4E"/>
    <w:rsid w:val="00E64F1B"/>
    <w:rsid w:val="00E65A73"/>
    <w:rsid w:val="00E67F5A"/>
    <w:rsid w:val="00E70A4A"/>
    <w:rsid w:val="00E70C49"/>
    <w:rsid w:val="00E7777D"/>
    <w:rsid w:val="00E803B1"/>
    <w:rsid w:val="00E8104B"/>
    <w:rsid w:val="00E81363"/>
    <w:rsid w:val="00E81649"/>
    <w:rsid w:val="00E85815"/>
    <w:rsid w:val="00E86763"/>
    <w:rsid w:val="00E87905"/>
    <w:rsid w:val="00E91539"/>
    <w:rsid w:val="00E91549"/>
    <w:rsid w:val="00E92272"/>
    <w:rsid w:val="00E9404A"/>
    <w:rsid w:val="00E94781"/>
    <w:rsid w:val="00EA1020"/>
    <w:rsid w:val="00EA18CE"/>
    <w:rsid w:val="00EA1E4C"/>
    <w:rsid w:val="00EA2874"/>
    <w:rsid w:val="00EA2977"/>
    <w:rsid w:val="00EA3D4F"/>
    <w:rsid w:val="00EA4694"/>
    <w:rsid w:val="00EA66B0"/>
    <w:rsid w:val="00EA6713"/>
    <w:rsid w:val="00EB0E82"/>
    <w:rsid w:val="00EB3154"/>
    <w:rsid w:val="00EB7187"/>
    <w:rsid w:val="00EB7A12"/>
    <w:rsid w:val="00EB7F68"/>
    <w:rsid w:val="00EC012B"/>
    <w:rsid w:val="00EC3683"/>
    <w:rsid w:val="00EC3CC4"/>
    <w:rsid w:val="00EC44A6"/>
    <w:rsid w:val="00EC4E9E"/>
    <w:rsid w:val="00EC5CEA"/>
    <w:rsid w:val="00EC74C5"/>
    <w:rsid w:val="00EC7746"/>
    <w:rsid w:val="00EC7860"/>
    <w:rsid w:val="00ED2F30"/>
    <w:rsid w:val="00ED4EC3"/>
    <w:rsid w:val="00ED7C57"/>
    <w:rsid w:val="00EE1CDB"/>
    <w:rsid w:val="00EE35F8"/>
    <w:rsid w:val="00EE3669"/>
    <w:rsid w:val="00EE3BC7"/>
    <w:rsid w:val="00EE618A"/>
    <w:rsid w:val="00EF20E8"/>
    <w:rsid w:val="00EF3938"/>
    <w:rsid w:val="00EF40D2"/>
    <w:rsid w:val="00EF41FF"/>
    <w:rsid w:val="00F00D53"/>
    <w:rsid w:val="00F02568"/>
    <w:rsid w:val="00F02A4F"/>
    <w:rsid w:val="00F03F47"/>
    <w:rsid w:val="00F03F64"/>
    <w:rsid w:val="00F04815"/>
    <w:rsid w:val="00F06D97"/>
    <w:rsid w:val="00F0717D"/>
    <w:rsid w:val="00F0765F"/>
    <w:rsid w:val="00F12695"/>
    <w:rsid w:val="00F12DE2"/>
    <w:rsid w:val="00F143ED"/>
    <w:rsid w:val="00F2014D"/>
    <w:rsid w:val="00F261CD"/>
    <w:rsid w:val="00F2642D"/>
    <w:rsid w:val="00F26B72"/>
    <w:rsid w:val="00F30628"/>
    <w:rsid w:val="00F30AE0"/>
    <w:rsid w:val="00F346E3"/>
    <w:rsid w:val="00F40330"/>
    <w:rsid w:val="00F40B9B"/>
    <w:rsid w:val="00F427FB"/>
    <w:rsid w:val="00F4383A"/>
    <w:rsid w:val="00F445A2"/>
    <w:rsid w:val="00F54E24"/>
    <w:rsid w:val="00F572AA"/>
    <w:rsid w:val="00F572B6"/>
    <w:rsid w:val="00F62BD0"/>
    <w:rsid w:val="00F634B6"/>
    <w:rsid w:val="00F64921"/>
    <w:rsid w:val="00F64CD7"/>
    <w:rsid w:val="00F677B2"/>
    <w:rsid w:val="00F67C42"/>
    <w:rsid w:val="00F70581"/>
    <w:rsid w:val="00F812E9"/>
    <w:rsid w:val="00F828F8"/>
    <w:rsid w:val="00F82FEA"/>
    <w:rsid w:val="00F83DDD"/>
    <w:rsid w:val="00F8432A"/>
    <w:rsid w:val="00F8726F"/>
    <w:rsid w:val="00F94710"/>
    <w:rsid w:val="00F9585C"/>
    <w:rsid w:val="00F96751"/>
    <w:rsid w:val="00FA1DB1"/>
    <w:rsid w:val="00FA26B7"/>
    <w:rsid w:val="00FA413B"/>
    <w:rsid w:val="00FA6083"/>
    <w:rsid w:val="00FA6175"/>
    <w:rsid w:val="00FA6233"/>
    <w:rsid w:val="00FB0357"/>
    <w:rsid w:val="00FB0A1F"/>
    <w:rsid w:val="00FB0D42"/>
    <w:rsid w:val="00FB189E"/>
    <w:rsid w:val="00FB4384"/>
    <w:rsid w:val="00FB4717"/>
    <w:rsid w:val="00FB5135"/>
    <w:rsid w:val="00FB5BFE"/>
    <w:rsid w:val="00FB774D"/>
    <w:rsid w:val="00FC1B46"/>
    <w:rsid w:val="00FC5175"/>
    <w:rsid w:val="00FC60D9"/>
    <w:rsid w:val="00FC7E41"/>
    <w:rsid w:val="00FD0950"/>
    <w:rsid w:val="00FD1CD6"/>
    <w:rsid w:val="00FD33BF"/>
    <w:rsid w:val="00FD3E94"/>
    <w:rsid w:val="00FD4F5D"/>
    <w:rsid w:val="00FE2047"/>
    <w:rsid w:val="00FE213D"/>
    <w:rsid w:val="00FE2658"/>
    <w:rsid w:val="00FE372C"/>
    <w:rsid w:val="00FE3F0E"/>
    <w:rsid w:val="00FE61FE"/>
    <w:rsid w:val="00FE6FD7"/>
    <w:rsid w:val="00FE7E80"/>
    <w:rsid w:val="00FF256C"/>
    <w:rsid w:val="00FF3BB9"/>
    <w:rsid w:val="00FF41BA"/>
    <w:rsid w:val="00FF7590"/>
    <w:rsid w:val="00F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CBB"/>
    <w:rPr>
      <w:color w:val="000000"/>
      <w:kern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7D75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D75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7205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7341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CBB"/>
    <w:rPr>
      <w:color w:val="000000"/>
      <w:kern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7D75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D75C4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7205E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7341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Goal Setting Agenda 1-30-16.dot</Template>
  <TotalTime>1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 </vt:lpstr>
    </vt:vector>
  </TitlesOfParts>
  <Company>Town of Killingly</Company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 Department</dc:creator>
  <cp:lastModifiedBy>Darlene Gannon</cp:lastModifiedBy>
  <cp:revision>2</cp:revision>
  <cp:lastPrinted>2016-01-22T15:16:00Z</cp:lastPrinted>
  <dcterms:created xsi:type="dcterms:W3CDTF">2016-01-28T21:23:00Z</dcterms:created>
  <dcterms:modified xsi:type="dcterms:W3CDTF">2016-01-28T21:23:00Z</dcterms:modified>
</cp:coreProperties>
</file>